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CD602" w14:textId="77777777" w:rsidR="00A4035B" w:rsidRDefault="00A4035B" w:rsidP="00A4035B">
      <w:pPr>
        <w:rPr>
          <w:rFonts w:eastAsia="楷体_GB2312" w:cs="Times New Roman"/>
          <w:b/>
          <w:sz w:val="28"/>
          <w:szCs w:val="28"/>
        </w:rPr>
      </w:pPr>
      <w:bookmarkStart w:id="0" w:name="_Hlk114750690"/>
      <w:r w:rsidRPr="00837988">
        <w:rPr>
          <w:rFonts w:eastAsia="楷体_GB2312" w:cs="Times New Roman"/>
          <w:b/>
          <w:sz w:val="28"/>
          <w:szCs w:val="28"/>
        </w:rPr>
        <w:t>附件</w:t>
      </w:r>
      <w:r w:rsidRPr="00837988">
        <w:rPr>
          <w:rFonts w:eastAsia="楷体_GB2312" w:cs="Times New Roman"/>
          <w:b/>
          <w:sz w:val="28"/>
          <w:szCs w:val="28"/>
        </w:rPr>
        <w:t>3</w:t>
      </w:r>
    </w:p>
    <w:p w14:paraId="43CAFEC0" w14:textId="73194627" w:rsidR="00A4035B" w:rsidRPr="00837988" w:rsidRDefault="00A4035B" w:rsidP="00A4035B">
      <w:pPr>
        <w:adjustRightInd/>
        <w:snapToGrid/>
        <w:spacing w:after="0" w:line="240" w:lineRule="auto"/>
        <w:jc w:val="center"/>
        <w:rPr>
          <w:rFonts w:eastAsia="宋体" w:cs="Times New Roman"/>
          <w:sz w:val="22"/>
        </w:rPr>
      </w:pPr>
      <w:r>
        <w:rPr>
          <w:rFonts w:eastAsia="方正小标宋简体" w:cs="Times New Roman"/>
          <w:b/>
          <w:bCs/>
          <w:szCs w:val="32"/>
        </w:rPr>
        <w:t>2023</w:t>
      </w:r>
      <w:r>
        <w:rPr>
          <w:rFonts w:eastAsia="方正小标宋简体" w:cs="Times New Roman"/>
          <w:b/>
          <w:bCs/>
          <w:szCs w:val="32"/>
        </w:rPr>
        <w:t>年</w:t>
      </w:r>
      <w:r w:rsidR="00CC4381">
        <w:rPr>
          <w:rFonts w:eastAsia="方正小标宋简体" w:cs="Times New Roman"/>
          <w:b/>
          <w:bCs/>
          <w:szCs w:val="32"/>
        </w:rPr>
        <w:t>第</w:t>
      </w:r>
      <w:r w:rsidR="00625A21">
        <w:rPr>
          <w:rFonts w:eastAsia="方正小标宋简体" w:cs="Times New Roman" w:hint="eastAsia"/>
          <w:b/>
          <w:bCs/>
          <w:szCs w:val="32"/>
        </w:rPr>
        <w:t>三</w:t>
      </w:r>
      <w:r w:rsidR="00CC4381">
        <w:rPr>
          <w:rFonts w:eastAsia="方正小标宋简体" w:cs="Times New Roman"/>
          <w:b/>
          <w:bCs/>
          <w:szCs w:val="32"/>
        </w:rPr>
        <w:t>期</w:t>
      </w:r>
      <w:r w:rsidRPr="00837988">
        <w:rPr>
          <w:rFonts w:eastAsia="方正小标宋简体" w:cs="Times New Roman"/>
          <w:b/>
          <w:bCs/>
          <w:szCs w:val="32"/>
        </w:rPr>
        <w:t>学生入党发展对象培训班课程安排表（广州校区东校园）</w:t>
      </w:r>
    </w:p>
    <w:tbl>
      <w:tblPr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2295"/>
        <w:gridCol w:w="3402"/>
        <w:gridCol w:w="2028"/>
      </w:tblGrid>
      <w:tr w:rsidR="00F84C9C" w:rsidRPr="00837988" w14:paraId="2E6A682E" w14:textId="37E28109" w:rsidTr="00F84C9C">
        <w:trPr>
          <w:trHeight w:val="616"/>
        </w:trPr>
        <w:tc>
          <w:tcPr>
            <w:tcW w:w="2520" w:type="dxa"/>
            <w:vAlign w:val="center"/>
          </w:tcPr>
          <w:p w14:paraId="5D9BF480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时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 </w:t>
            </w:r>
            <w:r w:rsidRPr="00837988">
              <w:rPr>
                <w:rFonts w:eastAsia="楷体_GB2312" w:cs="Times New Roman"/>
                <w:b/>
                <w:sz w:val="22"/>
              </w:rPr>
              <w:t>间</w:t>
            </w:r>
          </w:p>
        </w:tc>
        <w:tc>
          <w:tcPr>
            <w:tcW w:w="2295" w:type="dxa"/>
            <w:vAlign w:val="center"/>
          </w:tcPr>
          <w:p w14:paraId="42FFA9CB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地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 </w:t>
            </w:r>
            <w:r w:rsidRPr="00837988">
              <w:rPr>
                <w:rFonts w:eastAsia="楷体_GB2312" w:cs="Times New Roman"/>
                <w:b/>
                <w:sz w:val="22"/>
              </w:rPr>
              <w:t>点</w:t>
            </w:r>
          </w:p>
        </w:tc>
        <w:tc>
          <w:tcPr>
            <w:tcW w:w="3402" w:type="dxa"/>
            <w:vAlign w:val="center"/>
          </w:tcPr>
          <w:p w14:paraId="65219BAC" w14:textId="77777777" w:rsidR="00F84C9C" w:rsidRPr="00837988" w:rsidRDefault="00F84C9C" w:rsidP="00CD31F8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课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</w:t>
            </w:r>
            <w:r w:rsidRPr="00837988">
              <w:rPr>
                <w:rFonts w:eastAsia="楷体_GB2312" w:cs="Times New Roman"/>
                <w:b/>
                <w:sz w:val="22"/>
              </w:rPr>
              <w:t>程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</w:t>
            </w:r>
            <w:r w:rsidRPr="00837988">
              <w:rPr>
                <w:rFonts w:eastAsia="楷体_GB2312" w:cs="Times New Roman"/>
                <w:b/>
                <w:sz w:val="22"/>
              </w:rPr>
              <w:t>安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</w:t>
            </w:r>
            <w:r w:rsidRPr="00837988">
              <w:rPr>
                <w:rFonts w:eastAsia="楷体_GB2312" w:cs="Times New Roman"/>
                <w:b/>
                <w:sz w:val="22"/>
              </w:rPr>
              <w:t>排</w:t>
            </w:r>
          </w:p>
        </w:tc>
        <w:tc>
          <w:tcPr>
            <w:tcW w:w="2028" w:type="dxa"/>
            <w:vAlign w:val="center"/>
          </w:tcPr>
          <w:p w14:paraId="555E07E6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辅导教师</w:t>
            </w:r>
          </w:p>
          <w:p w14:paraId="1361EA69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或负责人</w:t>
            </w:r>
          </w:p>
        </w:tc>
      </w:tr>
      <w:tr w:rsidR="00BF49EC" w:rsidRPr="00625A21" w14:paraId="41678196" w14:textId="613C523C" w:rsidTr="00F84C9C">
        <w:trPr>
          <w:trHeight w:val="930"/>
        </w:trPr>
        <w:tc>
          <w:tcPr>
            <w:tcW w:w="2520" w:type="dxa"/>
            <w:vAlign w:val="center"/>
          </w:tcPr>
          <w:p w14:paraId="75255E65" w14:textId="77777777" w:rsidR="00BF49EC" w:rsidRPr="00A24CC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A24CCB">
              <w:rPr>
                <w:rFonts w:eastAsia="楷体_GB2312" w:cs="Times New Roman"/>
                <w:sz w:val="22"/>
              </w:rPr>
              <w:t>10</w:t>
            </w:r>
            <w:r w:rsidRPr="00A24CCB">
              <w:rPr>
                <w:rFonts w:eastAsia="楷体_GB2312" w:cs="Times New Roman"/>
                <w:sz w:val="22"/>
              </w:rPr>
              <w:t>月</w:t>
            </w:r>
            <w:r w:rsidRPr="00A24CCB">
              <w:rPr>
                <w:rFonts w:eastAsia="楷体_GB2312" w:cs="Times New Roman"/>
                <w:sz w:val="22"/>
              </w:rPr>
              <w:t>14</w:t>
            </w:r>
            <w:r w:rsidRPr="00A24CCB">
              <w:rPr>
                <w:rFonts w:eastAsia="楷体_GB2312" w:cs="Times New Roman"/>
                <w:sz w:val="22"/>
              </w:rPr>
              <w:t>日</w:t>
            </w:r>
            <w:r w:rsidRPr="00A24CCB">
              <w:rPr>
                <w:rFonts w:eastAsia="楷体_GB2312" w:cs="Times New Roman" w:hint="eastAsia"/>
                <w:sz w:val="22"/>
              </w:rPr>
              <w:t>（</w:t>
            </w:r>
            <w:r w:rsidRPr="00A24CCB">
              <w:rPr>
                <w:rFonts w:eastAsia="楷体_GB2312" w:cs="Times New Roman"/>
                <w:sz w:val="22"/>
              </w:rPr>
              <w:t>周六）</w:t>
            </w:r>
          </w:p>
          <w:p w14:paraId="7743077D" w14:textId="35A34779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A24CCB">
              <w:rPr>
                <w:rFonts w:eastAsia="楷体_GB2312" w:cs="Times New Roman"/>
                <w:sz w:val="22"/>
              </w:rPr>
              <w:t>9</w:t>
            </w:r>
            <w:r w:rsidRPr="00A24CCB">
              <w:rPr>
                <w:rFonts w:eastAsia="楷体_GB2312" w:cs="Times New Roman"/>
                <w:sz w:val="22"/>
              </w:rPr>
              <w:t>：</w:t>
            </w:r>
            <w:r w:rsidRPr="00A24CCB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295" w:type="dxa"/>
            <w:vAlign w:val="center"/>
          </w:tcPr>
          <w:p w14:paraId="01280A2B" w14:textId="77777777" w:rsidR="00BF49EC" w:rsidRPr="005F7CF3" w:rsidRDefault="00BF49EC" w:rsidP="00BF49EC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781ABABB" w14:textId="44199F48" w:rsidR="00BF49EC" w:rsidRPr="00625A21" w:rsidRDefault="00BF49EC" w:rsidP="00BF49EC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A24CCB">
              <w:rPr>
                <w:rFonts w:eastAsia="楷体_GB2312" w:cs="Times New Roman" w:hint="eastAsia"/>
                <w:sz w:val="22"/>
              </w:rPr>
              <w:t>开班仪式</w:t>
            </w:r>
          </w:p>
        </w:tc>
        <w:tc>
          <w:tcPr>
            <w:tcW w:w="2028" w:type="dxa"/>
            <w:vAlign w:val="center"/>
          </w:tcPr>
          <w:p w14:paraId="347A9118" w14:textId="31353BF0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党委组织部</w:t>
            </w:r>
            <w:r w:rsidR="005E080C" w:rsidRPr="005E080C">
              <w:rPr>
                <w:rFonts w:eastAsia="楷体_GB2312" w:cs="Times New Roman" w:hint="eastAsia"/>
                <w:sz w:val="22"/>
              </w:rPr>
              <w:t>黄海</w:t>
            </w:r>
          </w:p>
          <w:p w14:paraId="5D1D2028" w14:textId="1193615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带班教师</w:t>
            </w:r>
            <w:r w:rsidR="005F7CF3" w:rsidRPr="005F7CF3">
              <w:rPr>
                <w:rFonts w:eastAsia="楷体_GB2312" w:cs="Times New Roman" w:hint="eastAsia"/>
                <w:sz w:val="22"/>
              </w:rPr>
              <w:t>陈依曼</w:t>
            </w:r>
          </w:p>
        </w:tc>
      </w:tr>
      <w:tr w:rsidR="00BF49EC" w:rsidRPr="00625A21" w14:paraId="5A9D7332" w14:textId="403ACC7F" w:rsidTr="00F84C9C">
        <w:tc>
          <w:tcPr>
            <w:tcW w:w="2520" w:type="dxa"/>
            <w:vAlign w:val="center"/>
          </w:tcPr>
          <w:p w14:paraId="2C7AFDC1" w14:textId="77777777" w:rsidR="00BF49EC" w:rsidRPr="00A24CC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A24CCB">
              <w:rPr>
                <w:rFonts w:eastAsia="楷体_GB2312" w:cs="Times New Roman"/>
                <w:sz w:val="22"/>
              </w:rPr>
              <w:t>10</w:t>
            </w:r>
            <w:r w:rsidRPr="00A24CCB">
              <w:rPr>
                <w:rFonts w:eastAsia="楷体_GB2312" w:cs="Times New Roman"/>
                <w:sz w:val="22"/>
              </w:rPr>
              <w:t>月</w:t>
            </w:r>
            <w:r w:rsidRPr="00A24CCB">
              <w:rPr>
                <w:rFonts w:eastAsia="楷体_GB2312" w:cs="Times New Roman"/>
                <w:sz w:val="22"/>
              </w:rPr>
              <w:t>14</w:t>
            </w:r>
            <w:r w:rsidRPr="00A24CCB">
              <w:rPr>
                <w:rFonts w:eastAsia="楷体_GB2312" w:cs="Times New Roman"/>
                <w:sz w:val="22"/>
              </w:rPr>
              <w:t>日（周六）</w:t>
            </w:r>
          </w:p>
          <w:p w14:paraId="39A61304" w14:textId="05659C39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A24CCB">
              <w:rPr>
                <w:rFonts w:eastAsia="楷体_GB2312" w:cs="Times New Roman"/>
                <w:sz w:val="22"/>
              </w:rPr>
              <w:t>9</w:t>
            </w:r>
            <w:r w:rsidRPr="00A24CCB">
              <w:rPr>
                <w:rFonts w:eastAsia="楷体_GB2312" w:cs="Times New Roman"/>
                <w:sz w:val="22"/>
              </w:rPr>
              <w:t>：</w:t>
            </w:r>
            <w:r w:rsidRPr="00A24CCB">
              <w:rPr>
                <w:rFonts w:eastAsia="楷体_GB2312" w:cs="Times New Roman"/>
                <w:sz w:val="22"/>
              </w:rPr>
              <w:t>30</w:t>
            </w:r>
          </w:p>
        </w:tc>
        <w:tc>
          <w:tcPr>
            <w:tcW w:w="2295" w:type="dxa"/>
            <w:vAlign w:val="center"/>
          </w:tcPr>
          <w:p w14:paraId="33345666" w14:textId="77777777" w:rsidR="00BF49EC" w:rsidRPr="005F7CF3" w:rsidRDefault="00BF49EC" w:rsidP="00BF49EC">
            <w:pPr>
              <w:jc w:val="center"/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79706B50" w14:textId="77777777" w:rsidR="00BF49EC" w:rsidRPr="00A24CCB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sz w:val="22"/>
              </w:rPr>
            </w:pPr>
            <w:r w:rsidRPr="00A24CCB">
              <w:rPr>
                <w:rFonts w:eastAsia="楷体_GB2312" w:cs="Times New Roman"/>
                <w:sz w:val="22"/>
              </w:rPr>
              <w:t>辅导课：</w:t>
            </w:r>
          </w:p>
          <w:p w14:paraId="1F404E73" w14:textId="68D1D6CB" w:rsidR="00BF49EC" w:rsidRPr="00625A21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rPr>
                <w:rFonts w:eastAsia="楷体_GB2312" w:cs="Times New Roman"/>
                <w:color w:val="000000" w:themeColor="text1"/>
                <w:sz w:val="22"/>
                <w:highlight w:val="yellow"/>
              </w:rPr>
            </w:pPr>
            <w:r w:rsidRPr="00A24CCB">
              <w:rPr>
                <w:rFonts w:eastAsia="楷体_GB2312" w:cs="Times New Roman"/>
                <w:sz w:val="22"/>
              </w:rPr>
              <w:t>习近平新时代中国特色社会主义思想（结合</w:t>
            </w:r>
            <w:r w:rsidRPr="00A24CCB">
              <w:rPr>
                <w:rFonts w:eastAsia="楷体_GB2312" w:cs="Times New Roman" w:hint="eastAsia"/>
                <w:sz w:val="22"/>
              </w:rPr>
              <w:t>主题教育和</w:t>
            </w:r>
            <w:r w:rsidRPr="00A24CCB">
              <w:rPr>
                <w:rFonts w:eastAsia="楷体_GB2312" w:cs="Times New Roman"/>
                <w:sz w:val="22"/>
              </w:rPr>
              <w:t>党的二十大精神）</w:t>
            </w:r>
          </w:p>
        </w:tc>
        <w:tc>
          <w:tcPr>
            <w:tcW w:w="2028" w:type="dxa"/>
            <w:vAlign w:val="center"/>
          </w:tcPr>
          <w:p w14:paraId="010E4C9A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1C9D539D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贾茹助理教授</w:t>
            </w:r>
          </w:p>
        </w:tc>
      </w:tr>
      <w:tr w:rsidR="00BF49EC" w:rsidRPr="00625A21" w14:paraId="72D647B7" w14:textId="3D2103EA" w:rsidTr="00F84C9C">
        <w:tc>
          <w:tcPr>
            <w:tcW w:w="2520" w:type="dxa"/>
            <w:vAlign w:val="center"/>
          </w:tcPr>
          <w:p w14:paraId="401DA5C9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1</w:t>
            </w:r>
            <w:r w:rsidRPr="00460B0F">
              <w:rPr>
                <w:rFonts w:eastAsia="楷体_GB2312" w:cs="Times New Roman"/>
                <w:sz w:val="22"/>
              </w:rPr>
              <w:t>4</w:t>
            </w:r>
            <w:r w:rsidRPr="00460B0F">
              <w:rPr>
                <w:rFonts w:eastAsia="楷体_GB2312" w:cs="Times New Roman"/>
                <w:sz w:val="22"/>
              </w:rPr>
              <w:t>日（周六）</w:t>
            </w:r>
          </w:p>
          <w:p w14:paraId="26C3AE0A" w14:textId="4C6DF3AC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 w:hint="eastAsia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295" w:type="dxa"/>
            <w:vAlign w:val="center"/>
          </w:tcPr>
          <w:p w14:paraId="3BF8794B" w14:textId="77777777" w:rsidR="00BF49EC" w:rsidRPr="005F7CF3" w:rsidRDefault="00BF49EC" w:rsidP="00BF49EC">
            <w:pPr>
              <w:jc w:val="center"/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4AE63FFD" w14:textId="77777777" w:rsidR="00BF49EC" w:rsidRPr="00460B0F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辅导课</w:t>
            </w:r>
            <w:r w:rsidRPr="00460B0F">
              <w:rPr>
                <w:rFonts w:eastAsia="楷体_GB2312" w:cs="Times New Roman" w:hint="eastAsia"/>
                <w:sz w:val="22"/>
              </w:rPr>
              <w:t>：</w:t>
            </w:r>
          </w:p>
          <w:p w14:paraId="54C6183E" w14:textId="7E319DE7" w:rsidR="00BF49EC" w:rsidRPr="00625A21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rPr>
                <w:rFonts w:eastAsia="楷体_GB2312" w:cs="Times New Roman"/>
                <w:color w:val="000000" w:themeColor="text1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理想、信念和入党动机</w:t>
            </w:r>
          </w:p>
        </w:tc>
        <w:tc>
          <w:tcPr>
            <w:tcW w:w="2028" w:type="dxa"/>
            <w:vAlign w:val="center"/>
          </w:tcPr>
          <w:p w14:paraId="4E9CD4F2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71A21A42" w14:textId="65001E9F" w:rsidR="00BF49EC" w:rsidRPr="005F7CF3" w:rsidRDefault="005F7CF3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郭蕾蕾</w:t>
            </w:r>
            <w:r w:rsidR="00BF49EC" w:rsidRPr="005F7CF3">
              <w:rPr>
                <w:rFonts w:eastAsia="楷体_GB2312" w:cs="Times New Roman" w:hint="eastAsia"/>
                <w:sz w:val="22"/>
              </w:rPr>
              <w:t>助理教授</w:t>
            </w:r>
          </w:p>
        </w:tc>
      </w:tr>
      <w:tr w:rsidR="00BF49EC" w:rsidRPr="00625A21" w14:paraId="3AB6A260" w14:textId="31C766C6" w:rsidTr="00F84C9C">
        <w:tc>
          <w:tcPr>
            <w:tcW w:w="2520" w:type="dxa"/>
            <w:vAlign w:val="center"/>
          </w:tcPr>
          <w:p w14:paraId="32F4C649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/>
                <w:sz w:val="22"/>
              </w:rPr>
              <w:t>日（周日）</w:t>
            </w:r>
          </w:p>
          <w:p w14:paraId="4D0017E9" w14:textId="7367B775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295" w:type="dxa"/>
            <w:vAlign w:val="center"/>
          </w:tcPr>
          <w:p w14:paraId="17A21705" w14:textId="0B73F1BD" w:rsidR="00BF49EC" w:rsidRPr="005F7CF3" w:rsidRDefault="00BF49EC" w:rsidP="00BF49EC">
            <w:pPr>
              <w:jc w:val="center"/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67B76A86" w14:textId="77777777" w:rsidR="00BF49EC" w:rsidRPr="00460B0F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辅导课：</w:t>
            </w:r>
          </w:p>
          <w:p w14:paraId="51CD1396" w14:textId="027E856E" w:rsidR="00BF49EC" w:rsidRPr="00625A21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rPr>
                <w:rFonts w:eastAsia="楷体_GB2312" w:cs="Times New Roman"/>
                <w:color w:val="FF0000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党的组织制度、纪律和作风</w:t>
            </w:r>
          </w:p>
        </w:tc>
        <w:tc>
          <w:tcPr>
            <w:tcW w:w="2028" w:type="dxa"/>
            <w:vAlign w:val="center"/>
          </w:tcPr>
          <w:p w14:paraId="6139B623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06DBD63D" w14:textId="33325141" w:rsidR="00BF49EC" w:rsidRPr="005F7CF3" w:rsidRDefault="005F7CF3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朱亚坤副</w:t>
            </w:r>
            <w:r w:rsidR="00BF49EC" w:rsidRPr="005F7CF3">
              <w:rPr>
                <w:rFonts w:eastAsia="楷体_GB2312" w:cs="Times New Roman" w:hint="eastAsia"/>
                <w:sz w:val="22"/>
              </w:rPr>
              <w:t>教授</w:t>
            </w:r>
          </w:p>
        </w:tc>
      </w:tr>
      <w:tr w:rsidR="00BF49EC" w:rsidRPr="00625A21" w14:paraId="5204FE08" w14:textId="77777777" w:rsidTr="00F84C9C">
        <w:tc>
          <w:tcPr>
            <w:tcW w:w="2520" w:type="dxa"/>
            <w:vAlign w:val="center"/>
          </w:tcPr>
          <w:p w14:paraId="32B74292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/>
                <w:sz w:val="22"/>
              </w:rPr>
              <w:t>日（周日）</w:t>
            </w:r>
          </w:p>
          <w:p w14:paraId="00F16AE8" w14:textId="3B81B2C8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295" w:type="dxa"/>
            <w:vAlign w:val="center"/>
          </w:tcPr>
          <w:p w14:paraId="489EE4C7" w14:textId="3E5A7395" w:rsidR="00BF49EC" w:rsidRPr="005F7CF3" w:rsidRDefault="00BF49EC" w:rsidP="00BF49EC">
            <w:pPr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5F257DCC" w14:textId="77777777" w:rsidR="00BF49EC" w:rsidRPr="00460B0F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color w:val="000000" w:themeColor="text1"/>
                <w:sz w:val="22"/>
              </w:rPr>
            </w:pPr>
            <w:r w:rsidRPr="00460B0F">
              <w:rPr>
                <w:rFonts w:eastAsia="楷体_GB2312" w:cs="Times New Roman"/>
                <w:color w:val="000000" w:themeColor="text1"/>
                <w:sz w:val="22"/>
              </w:rPr>
              <w:t>辅导课：</w:t>
            </w:r>
          </w:p>
          <w:p w14:paraId="12BB7D5D" w14:textId="3C57D5C6" w:rsidR="00BF49EC" w:rsidRPr="00625A21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rPr>
                <w:rFonts w:eastAsia="楷体_GB2312" w:cs="Times New Roman"/>
                <w:color w:val="000000" w:themeColor="text1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color w:val="000000" w:themeColor="text1"/>
                <w:sz w:val="22"/>
              </w:rPr>
              <w:t>党的宗旨和共产党员的先锋模范作用</w:t>
            </w:r>
          </w:p>
        </w:tc>
        <w:tc>
          <w:tcPr>
            <w:tcW w:w="2028" w:type="dxa"/>
            <w:vAlign w:val="center"/>
          </w:tcPr>
          <w:p w14:paraId="6D62D123" w14:textId="6BFEA715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3DC51A46" w14:textId="417CB505" w:rsidR="00BF49EC" w:rsidRPr="005F7CF3" w:rsidRDefault="005F7CF3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韩伟助理</w:t>
            </w:r>
            <w:r w:rsidR="00BF49EC" w:rsidRPr="005F7CF3">
              <w:rPr>
                <w:rFonts w:eastAsia="楷体_GB2312" w:cs="Times New Roman" w:hint="eastAsia"/>
                <w:sz w:val="22"/>
              </w:rPr>
              <w:t>教授</w:t>
            </w:r>
          </w:p>
        </w:tc>
      </w:tr>
      <w:tr w:rsidR="00BF49EC" w:rsidRPr="00625A21" w14:paraId="4B4FE2D1" w14:textId="3302A5AA" w:rsidTr="00F84C9C">
        <w:tc>
          <w:tcPr>
            <w:tcW w:w="2520" w:type="dxa"/>
            <w:vAlign w:val="center"/>
          </w:tcPr>
          <w:p w14:paraId="1A611999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21</w:t>
            </w:r>
            <w:r w:rsidRPr="00460B0F">
              <w:rPr>
                <w:rFonts w:eastAsia="楷体_GB2312" w:cs="Times New Roman"/>
                <w:sz w:val="22"/>
              </w:rPr>
              <w:t>日（周六）</w:t>
            </w:r>
          </w:p>
          <w:p w14:paraId="144EE9E9" w14:textId="1A1FC665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295" w:type="dxa"/>
            <w:vAlign w:val="center"/>
          </w:tcPr>
          <w:p w14:paraId="327048E4" w14:textId="02BEC391" w:rsidR="00BF49EC" w:rsidRPr="005F7CF3" w:rsidRDefault="00BF49EC" w:rsidP="00BF49EC">
            <w:pPr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6C55B376" w14:textId="77777777" w:rsidR="00BF49EC" w:rsidRPr="00460B0F" w:rsidRDefault="00BF49EC" w:rsidP="00BF49EC">
            <w:pPr>
              <w:adjustRightInd/>
              <w:snapToGrid/>
              <w:spacing w:after="0" w:line="280" w:lineRule="exact"/>
              <w:jc w:val="both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辅导课</w:t>
            </w:r>
            <w:r w:rsidRPr="00460B0F">
              <w:rPr>
                <w:rFonts w:eastAsia="楷体_GB2312" w:cs="Times New Roman" w:hint="eastAsia"/>
                <w:sz w:val="22"/>
              </w:rPr>
              <w:t>：</w:t>
            </w:r>
          </w:p>
          <w:p w14:paraId="18A923FA" w14:textId="2ED2AE94" w:rsidR="00BF49EC" w:rsidRPr="00625A21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rPr>
                <w:rFonts w:eastAsia="楷体_GB2312" w:cs="Times New Roman"/>
                <w:color w:val="000000" w:themeColor="text1"/>
                <w:sz w:val="22"/>
                <w:highlight w:val="yellow"/>
              </w:rPr>
            </w:pPr>
            <w:r w:rsidRPr="00460B0F">
              <w:rPr>
                <w:rFonts w:eastAsia="楷体_GB2312" w:cs="Times New Roman" w:hint="eastAsia"/>
                <w:color w:val="000000" w:themeColor="text1"/>
                <w:sz w:val="22"/>
              </w:rPr>
              <w:t>中国共产党章程导读</w:t>
            </w:r>
          </w:p>
        </w:tc>
        <w:tc>
          <w:tcPr>
            <w:tcW w:w="2028" w:type="dxa"/>
            <w:vAlign w:val="center"/>
          </w:tcPr>
          <w:p w14:paraId="7FEF710D" w14:textId="77777777" w:rsidR="005F7CF3" w:rsidRPr="005F7CF3" w:rsidRDefault="005F7CF3" w:rsidP="005F7CF3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2BD5FCCC" w14:textId="75C59317" w:rsidR="00BF49EC" w:rsidRPr="005F7CF3" w:rsidRDefault="005F7CF3" w:rsidP="005F7CF3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color w:val="000000" w:themeColor="text1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庄泽</w:t>
            </w:r>
            <w:r w:rsidRPr="005F7CF3">
              <w:rPr>
                <w:rFonts w:ascii="楷体" w:eastAsia="楷体" w:hAnsi="楷体" w:cs="微软雅黑" w:hint="eastAsia"/>
                <w:sz w:val="22"/>
              </w:rPr>
              <w:t>晞</w:t>
            </w:r>
            <w:r w:rsidRPr="005F7CF3">
              <w:rPr>
                <w:rFonts w:eastAsia="楷体_GB2312" w:cs="Times New Roman" w:hint="eastAsia"/>
                <w:sz w:val="22"/>
              </w:rPr>
              <w:t>助理教授</w:t>
            </w:r>
          </w:p>
        </w:tc>
      </w:tr>
      <w:tr w:rsidR="00BF49EC" w:rsidRPr="00625A21" w14:paraId="4F5E591B" w14:textId="447D10CC" w:rsidTr="00F84C9C">
        <w:tc>
          <w:tcPr>
            <w:tcW w:w="2520" w:type="dxa"/>
            <w:vAlign w:val="center"/>
          </w:tcPr>
          <w:p w14:paraId="4A4ABDD1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21</w:t>
            </w:r>
            <w:r w:rsidRPr="00460B0F">
              <w:rPr>
                <w:rFonts w:eastAsia="楷体_GB2312" w:cs="Times New Roman"/>
                <w:sz w:val="22"/>
              </w:rPr>
              <w:t>日（周六）</w:t>
            </w:r>
          </w:p>
          <w:p w14:paraId="6769941D" w14:textId="3060CE19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 w:hint="eastAsia"/>
                <w:sz w:val="22"/>
              </w:rPr>
              <w:t>下午</w:t>
            </w:r>
          </w:p>
        </w:tc>
        <w:tc>
          <w:tcPr>
            <w:tcW w:w="2295" w:type="dxa"/>
            <w:vAlign w:val="center"/>
          </w:tcPr>
          <w:p w14:paraId="586408A8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党性教育基地</w:t>
            </w:r>
          </w:p>
        </w:tc>
        <w:tc>
          <w:tcPr>
            <w:tcW w:w="3402" w:type="dxa"/>
            <w:vAlign w:val="center"/>
          </w:tcPr>
          <w:p w14:paraId="10ACF2FF" w14:textId="47A04DD0" w:rsidR="00BF49EC" w:rsidRPr="00625A21" w:rsidRDefault="00BF49EC" w:rsidP="00BF49EC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 w:hint="eastAsia"/>
                <w:sz w:val="22"/>
              </w:rPr>
              <w:t>现场教学</w:t>
            </w:r>
          </w:p>
        </w:tc>
        <w:tc>
          <w:tcPr>
            <w:tcW w:w="2028" w:type="dxa"/>
            <w:vAlign w:val="center"/>
          </w:tcPr>
          <w:p w14:paraId="55F2CB92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/>
                <w:sz w:val="22"/>
              </w:rPr>
              <w:t>小组长</w:t>
            </w:r>
          </w:p>
          <w:p w14:paraId="5E787CF3" w14:textId="4052E339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带班教师</w:t>
            </w:r>
            <w:r w:rsidR="005F7CF3" w:rsidRPr="005F7CF3">
              <w:rPr>
                <w:rFonts w:eastAsia="楷体_GB2312" w:cs="Times New Roman" w:hint="eastAsia"/>
                <w:sz w:val="22"/>
              </w:rPr>
              <w:t>陈依曼</w:t>
            </w:r>
          </w:p>
        </w:tc>
      </w:tr>
      <w:tr w:rsidR="00BF49EC" w:rsidRPr="00625A21" w14:paraId="0A5FE803" w14:textId="768D0E70" w:rsidTr="00F84C9C">
        <w:tc>
          <w:tcPr>
            <w:tcW w:w="2520" w:type="dxa"/>
            <w:vAlign w:val="center"/>
          </w:tcPr>
          <w:p w14:paraId="0AB17E80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日（周日）</w:t>
            </w:r>
          </w:p>
          <w:p w14:paraId="556B3D4F" w14:textId="564EA162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 w:hint="eastAsia"/>
                <w:sz w:val="22"/>
              </w:rPr>
              <w:t>：</w:t>
            </w:r>
            <w:r w:rsidRPr="00460B0F">
              <w:rPr>
                <w:rFonts w:eastAsia="楷体_GB2312" w:cs="Times New Roman" w:hint="eastAsia"/>
                <w:sz w:val="22"/>
              </w:rPr>
              <w:t>0</w:t>
            </w:r>
            <w:r w:rsidRPr="00460B0F">
              <w:rPr>
                <w:rFonts w:eastAsia="楷体_GB2312" w:cs="Times New Roman"/>
                <w:sz w:val="22"/>
              </w:rPr>
              <w:t>0</w:t>
            </w:r>
          </w:p>
        </w:tc>
        <w:tc>
          <w:tcPr>
            <w:tcW w:w="2295" w:type="dxa"/>
            <w:vAlign w:val="center"/>
          </w:tcPr>
          <w:p w14:paraId="0E1BD499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/>
                <w:sz w:val="22"/>
              </w:rPr>
              <w:t>东校园公共实验</w:t>
            </w:r>
          </w:p>
          <w:p w14:paraId="5CB79D57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/>
                <w:sz w:val="22"/>
              </w:rPr>
              <w:t>教学中心</w:t>
            </w:r>
          </w:p>
        </w:tc>
        <w:tc>
          <w:tcPr>
            <w:tcW w:w="3402" w:type="dxa"/>
            <w:vAlign w:val="center"/>
          </w:tcPr>
          <w:p w14:paraId="0B1BEF72" w14:textId="095460B3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结业考试</w:t>
            </w:r>
          </w:p>
        </w:tc>
        <w:tc>
          <w:tcPr>
            <w:tcW w:w="2028" w:type="dxa"/>
            <w:vAlign w:val="center"/>
          </w:tcPr>
          <w:p w14:paraId="49BD9DEA" w14:textId="2E113F8B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带班教师</w:t>
            </w:r>
            <w:r w:rsidR="005F7CF3" w:rsidRPr="005F7CF3">
              <w:rPr>
                <w:rFonts w:eastAsia="楷体_GB2312" w:cs="Times New Roman" w:hint="eastAsia"/>
                <w:sz w:val="22"/>
              </w:rPr>
              <w:t>陈依曼</w:t>
            </w:r>
          </w:p>
        </w:tc>
      </w:tr>
      <w:tr w:rsidR="00BF49EC" w:rsidRPr="00625A21" w14:paraId="7B7F1293" w14:textId="0A22CA06" w:rsidTr="00F84C9C">
        <w:trPr>
          <w:trHeight w:val="958"/>
        </w:trPr>
        <w:tc>
          <w:tcPr>
            <w:tcW w:w="2520" w:type="dxa"/>
            <w:vAlign w:val="center"/>
          </w:tcPr>
          <w:p w14:paraId="1F5006CE" w14:textId="78EB9BC8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3</w:t>
            </w:r>
            <w:r w:rsidRPr="00460B0F">
              <w:rPr>
                <w:rFonts w:eastAsia="楷体_GB2312" w:cs="Times New Roman"/>
                <w:sz w:val="22"/>
              </w:rPr>
              <w:t>日（周一）前</w:t>
            </w:r>
          </w:p>
        </w:tc>
        <w:tc>
          <w:tcPr>
            <w:tcW w:w="2295" w:type="dxa"/>
            <w:vAlign w:val="center"/>
          </w:tcPr>
          <w:p w14:paraId="5C21C5B5" w14:textId="0904AFD1" w:rsidR="00BF49EC" w:rsidRPr="005F7CF3" w:rsidRDefault="005F7CF3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东校园地理科学与</w:t>
            </w:r>
            <w:r w:rsidRPr="005F7CF3">
              <w:rPr>
                <w:rFonts w:eastAsia="楷体_GB2312" w:cs="Times New Roman"/>
                <w:sz w:val="22"/>
              </w:rPr>
              <w:br/>
            </w:r>
            <w:r w:rsidRPr="005F7CF3">
              <w:rPr>
                <w:rFonts w:eastAsia="楷体_GB2312" w:cs="Times New Roman" w:hint="eastAsia"/>
                <w:sz w:val="22"/>
              </w:rPr>
              <w:t>规划学院</w:t>
            </w:r>
            <w:r w:rsidRPr="005F7CF3">
              <w:rPr>
                <w:rFonts w:eastAsia="楷体_GB2312" w:cs="Times New Roman" w:hint="eastAsia"/>
                <w:sz w:val="22"/>
              </w:rPr>
              <w:t>202</w:t>
            </w:r>
            <w:r w:rsidRPr="005F7CF3">
              <w:rPr>
                <w:rFonts w:eastAsia="楷体_GB2312" w:cs="Times New Roman" w:hint="eastAsia"/>
                <w:sz w:val="22"/>
              </w:rPr>
              <w:t>办公室</w:t>
            </w:r>
          </w:p>
        </w:tc>
        <w:tc>
          <w:tcPr>
            <w:tcW w:w="3402" w:type="dxa"/>
            <w:vAlign w:val="center"/>
          </w:tcPr>
          <w:p w14:paraId="16AA856D" w14:textId="15FAA378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提交各项结业材料</w:t>
            </w:r>
          </w:p>
        </w:tc>
        <w:tc>
          <w:tcPr>
            <w:tcW w:w="2028" w:type="dxa"/>
            <w:vAlign w:val="center"/>
          </w:tcPr>
          <w:p w14:paraId="26CD63D1" w14:textId="77777777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/>
                <w:sz w:val="22"/>
              </w:rPr>
              <w:t>小组长</w:t>
            </w:r>
          </w:p>
          <w:p w14:paraId="307B0BC3" w14:textId="5A4C2F0C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带班教师</w:t>
            </w:r>
            <w:r w:rsidR="005F7CF3" w:rsidRPr="005F7CF3">
              <w:rPr>
                <w:rFonts w:eastAsia="楷体_GB2312" w:cs="Times New Roman" w:hint="eastAsia"/>
                <w:sz w:val="22"/>
              </w:rPr>
              <w:t>陈依曼</w:t>
            </w:r>
          </w:p>
        </w:tc>
      </w:tr>
      <w:tr w:rsidR="00BF49EC" w:rsidRPr="00837988" w14:paraId="7C59F391" w14:textId="50F9AE47" w:rsidTr="00F84C9C">
        <w:trPr>
          <w:trHeight w:val="989"/>
        </w:trPr>
        <w:tc>
          <w:tcPr>
            <w:tcW w:w="2520" w:type="dxa"/>
            <w:vAlign w:val="center"/>
          </w:tcPr>
          <w:p w14:paraId="6116FF53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日（周</w:t>
            </w:r>
            <w:r w:rsidRPr="00460B0F">
              <w:rPr>
                <w:rFonts w:eastAsia="楷体_GB2312" w:cs="Times New Roman" w:hint="eastAsia"/>
                <w:sz w:val="22"/>
              </w:rPr>
              <w:t>日</w:t>
            </w:r>
            <w:r w:rsidRPr="00460B0F">
              <w:rPr>
                <w:rFonts w:eastAsia="楷体_GB2312" w:cs="Times New Roman"/>
                <w:sz w:val="22"/>
              </w:rPr>
              <w:t>）</w:t>
            </w:r>
          </w:p>
          <w:p w14:paraId="5EC5DB54" w14:textId="4A4E0FAF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295" w:type="dxa"/>
            <w:vAlign w:val="center"/>
          </w:tcPr>
          <w:p w14:paraId="677C062C" w14:textId="77777777" w:rsidR="00BF49EC" w:rsidRPr="005F7CF3" w:rsidRDefault="00BF49EC" w:rsidP="00BF49EC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行政楼</w:t>
            </w:r>
            <w:r w:rsidRPr="005F7CF3">
              <w:rPr>
                <w:rFonts w:eastAsia="楷体_GB2312" w:cs="Times New Roman" w:hint="eastAsia"/>
                <w:sz w:val="22"/>
              </w:rPr>
              <w:t>B</w:t>
            </w:r>
            <w:r w:rsidRPr="005F7CF3">
              <w:rPr>
                <w:rFonts w:eastAsia="楷体_GB2312" w:cs="Times New Roman"/>
                <w:sz w:val="22"/>
              </w:rPr>
              <w:t>102</w:t>
            </w:r>
            <w:r w:rsidRPr="005F7CF3">
              <w:rPr>
                <w:rFonts w:eastAsia="楷体_GB2312" w:cs="Times New Roman" w:hint="eastAsia"/>
                <w:sz w:val="22"/>
              </w:rPr>
              <w:t>会议室</w:t>
            </w:r>
          </w:p>
        </w:tc>
        <w:tc>
          <w:tcPr>
            <w:tcW w:w="3402" w:type="dxa"/>
            <w:vAlign w:val="center"/>
          </w:tcPr>
          <w:p w14:paraId="1C05ABF7" w14:textId="6B365EE2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结业仪式</w:t>
            </w:r>
          </w:p>
        </w:tc>
        <w:tc>
          <w:tcPr>
            <w:tcW w:w="2028" w:type="dxa"/>
            <w:vAlign w:val="center"/>
          </w:tcPr>
          <w:p w14:paraId="20A2DE60" w14:textId="2D0DB688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党委组织部</w:t>
            </w:r>
            <w:r w:rsidR="005E080C" w:rsidRPr="005E080C">
              <w:rPr>
                <w:rFonts w:eastAsia="楷体_GB2312" w:cs="Times New Roman" w:hint="eastAsia"/>
                <w:sz w:val="22"/>
              </w:rPr>
              <w:t>黄海</w:t>
            </w:r>
          </w:p>
          <w:p w14:paraId="2339D2D5" w14:textId="544EEB83" w:rsidR="00BF49EC" w:rsidRPr="005F7CF3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F7CF3">
              <w:rPr>
                <w:rFonts w:eastAsia="楷体_GB2312" w:cs="Times New Roman" w:hint="eastAsia"/>
                <w:sz w:val="22"/>
              </w:rPr>
              <w:t>带班教师</w:t>
            </w:r>
            <w:r w:rsidR="005F7CF3" w:rsidRPr="005F7CF3">
              <w:rPr>
                <w:rFonts w:eastAsia="楷体_GB2312" w:cs="Times New Roman" w:hint="eastAsia"/>
                <w:sz w:val="22"/>
              </w:rPr>
              <w:t>陈依曼</w:t>
            </w:r>
          </w:p>
        </w:tc>
      </w:tr>
    </w:tbl>
    <w:p w14:paraId="21E1F8BD" w14:textId="596B223C" w:rsidR="00A4035B" w:rsidRDefault="00A4035B" w:rsidP="00A4035B">
      <w:pPr>
        <w:adjustRightInd/>
        <w:snapToGrid/>
        <w:spacing w:after="0" w:line="400" w:lineRule="exact"/>
        <w:jc w:val="both"/>
        <w:rPr>
          <w:rFonts w:eastAsia="楷体_GB2312" w:cs="Times New Roman"/>
          <w:sz w:val="22"/>
        </w:rPr>
      </w:pPr>
      <w:r w:rsidRPr="00837988">
        <w:rPr>
          <w:rFonts w:eastAsia="楷体_GB2312" w:cs="Times New Roman"/>
          <w:sz w:val="22"/>
        </w:rPr>
        <w:t>带班</w:t>
      </w:r>
      <w:r>
        <w:rPr>
          <w:rFonts w:eastAsia="楷体_GB2312" w:cs="Times New Roman"/>
          <w:sz w:val="22"/>
        </w:rPr>
        <w:t>教师</w:t>
      </w:r>
      <w:r w:rsidRPr="00837988">
        <w:rPr>
          <w:rFonts w:eastAsia="楷体_GB2312" w:cs="Times New Roman"/>
          <w:sz w:val="22"/>
        </w:rPr>
        <w:t>：</w:t>
      </w:r>
      <w:r w:rsidR="00625A21" w:rsidRPr="00625A21">
        <w:rPr>
          <w:rFonts w:eastAsia="楷体_GB2312" w:cs="Times New Roman" w:hint="eastAsia"/>
          <w:sz w:val="22"/>
        </w:rPr>
        <w:t>地理科学与规划学院陈依曼</w:t>
      </w:r>
      <w:r w:rsidRPr="00837988">
        <w:rPr>
          <w:rFonts w:eastAsia="楷体_GB2312" w:cs="Times New Roman"/>
          <w:sz w:val="22"/>
        </w:rPr>
        <w:t>，办公地点：</w:t>
      </w:r>
      <w:r w:rsidR="002E7099">
        <w:rPr>
          <w:rFonts w:eastAsia="楷体_GB2312" w:cs="Times New Roman" w:hint="eastAsia"/>
          <w:sz w:val="22"/>
        </w:rPr>
        <w:t>东校园</w:t>
      </w:r>
      <w:r w:rsidR="00625A21" w:rsidRPr="00625A21">
        <w:rPr>
          <w:rFonts w:eastAsia="楷体_GB2312" w:cs="Times New Roman" w:hint="eastAsia"/>
          <w:sz w:val="22"/>
        </w:rPr>
        <w:t>地理科学与规划学院</w:t>
      </w:r>
      <w:r w:rsidR="00625A21" w:rsidRPr="00625A21">
        <w:rPr>
          <w:rFonts w:eastAsia="楷体_GB2312" w:cs="Times New Roman" w:hint="eastAsia"/>
          <w:sz w:val="22"/>
        </w:rPr>
        <w:t>202</w:t>
      </w:r>
      <w:r w:rsidR="00625A21" w:rsidRPr="00625A21">
        <w:rPr>
          <w:rFonts w:eastAsia="楷体_GB2312" w:cs="Times New Roman" w:hint="eastAsia"/>
          <w:sz w:val="22"/>
        </w:rPr>
        <w:t>办公室</w:t>
      </w:r>
      <w:r w:rsidRPr="00837988">
        <w:rPr>
          <w:rFonts w:eastAsia="楷体_GB2312" w:cs="Times New Roman"/>
          <w:sz w:val="22"/>
        </w:rPr>
        <w:t>，</w:t>
      </w:r>
      <w:r>
        <w:rPr>
          <w:rFonts w:eastAsia="楷体_GB2312" w:cs="Times New Roman"/>
          <w:sz w:val="22"/>
        </w:rPr>
        <w:t>联系电话</w:t>
      </w:r>
      <w:r w:rsidRPr="00837988">
        <w:rPr>
          <w:rFonts w:eastAsia="楷体_GB2312" w:cs="Times New Roman"/>
          <w:sz w:val="22"/>
        </w:rPr>
        <w:t>：</w:t>
      </w:r>
      <w:r w:rsidR="00625A21" w:rsidRPr="00625A21">
        <w:rPr>
          <w:rFonts w:eastAsia="楷体_GB2312" w:cs="Times New Roman"/>
          <w:sz w:val="22"/>
        </w:rPr>
        <w:t>020-39339965</w:t>
      </w:r>
      <w:r w:rsidRPr="00837988">
        <w:rPr>
          <w:rFonts w:eastAsia="楷体_GB2312" w:cs="Times New Roman"/>
          <w:sz w:val="22"/>
        </w:rPr>
        <w:t>，</w:t>
      </w:r>
      <w:r w:rsidRPr="00837988">
        <w:rPr>
          <w:rFonts w:eastAsia="楷体_GB2312" w:cs="Times New Roman"/>
          <w:sz w:val="22"/>
          <w:szCs w:val="24"/>
        </w:rPr>
        <w:t>电子邮箱：</w:t>
      </w:r>
      <w:r w:rsidR="00625A21" w:rsidRPr="00625A21">
        <w:rPr>
          <w:rFonts w:eastAsia="楷体_GB2312" w:cs="Times New Roman"/>
          <w:sz w:val="22"/>
        </w:rPr>
        <w:t>chenym326@mail.sysu.edu.cn</w:t>
      </w:r>
      <w:r w:rsidRPr="00837988">
        <w:rPr>
          <w:rFonts w:eastAsia="楷体_GB2312" w:cs="Times New Roman"/>
          <w:sz w:val="22"/>
        </w:rPr>
        <w:t>。</w:t>
      </w:r>
      <w:bookmarkEnd w:id="0"/>
    </w:p>
    <w:p w14:paraId="02EBD5DF" w14:textId="77777777" w:rsidR="0064182B" w:rsidRPr="00F25165" w:rsidRDefault="0064182B" w:rsidP="0036643D">
      <w:pPr>
        <w:rPr>
          <w:rFonts w:eastAsia="方正小标宋简体" w:cs="Times New Roman"/>
          <w:sz w:val="44"/>
          <w:szCs w:val="44"/>
        </w:rPr>
      </w:pPr>
      <w:bookmarkStart w:id="1" w:name="_GoBack"/>
      <w:bookmarkEnd w:id="1"/>
    </w:p>
    <w:sectPr w:rsidR="0064182B" w:rsidRPr="00F25165" w:rsidSect="00815F95">
      <w:footerReference w:type="even" r:id="rId9"/>
      <w:footnotePr>
        <w:numFmt w:val="decimalEnclosedCircleChinese"/>
        <w:numRestart w:val="eachPage"/>
      </w:footnotePr>
      <w:pgSz w:w="11906" w:h="16838"/>
      <w:pgMar w:top="1418" w:right="851" w:bottom="851" w:left="1134" w:header="851" w:footer="45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137EC" w14:textId="77777777" w:rsidR="002364DD" w:rsidRDefault="002364DD">
      <w:pPr>
        <w:spacing w:after="0" w:line="240" w:lineRule="auto"/>
      </w:pPr>
      <w:r>
        <w:separator/>
      </w:r>
    </w:p>
  </w:endnote>
  <w:endnote w:type="continuationSeparator" w:id="0">
    <w:p w14:paraId="4D3A5A0A" w14:textId="77777777" w:rsidR="002364DD" w:rsidRDefault="00236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328196-4795-4F70-9201-087A42F0AAA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85121CC7-F73A-46DC-8990-FE6B759AD55B}"/>
    <w:embedBold r:id="rId3" w:subsetted="1" w:fontKey="{79765119-0AA6-46D5-BAB6-0B8CFD95032F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24DBDED3-760E-4C65-B193-FEAEF5E561D3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E47296D-01F4-443A-A05F-95F18D1516B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9FAA93-56E1-43EB-98A1-4B563BB6E3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7C47B" w14:textId="77777777" w:rsidR="00BF49EC" w:rsidRDefault="00BF49E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8DD15" w14:textId="77777777" w:rsidR="002364DD" w:rsidRDefault="002364DD">
      <w:pPr>
        <w:spacing w:after="0" w:line="240" w:lineRule="auto"/>
      </w:pPr>
      <w:r>
        <w:separator/>
      </w:r>
    </w:p>
  </w:footnote>
  <w:footnote w:type="continuationSeparator" w:id="0">
    <w:p w14:paraId="6D50D419" w14:textId="77777777" w:rsidR="002364DD" w:rsidRDefault="00236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80958"/>
    <w:multiLevelType w:val="multilevel"/>
    <w:tmpl w:val="1E380958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1714B4"/>
    <w:multiLevelType w:val="hybridMultilevel"/>
    <w:tmpl w:val="AE8E0F1C"/>
    <w:lvl w:ilvl="0" w:tplc="CF7661A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E577EC"/>
    <w:multiLevelType w:val="hybridMultilevel"/>
    <w:tmpl w:val="7DD03A82"/>
    <w:lvl w:ilvl="0" w:tplc="FC46C55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B564739"/>
    <w:multiLevelType w:val="hybridMultilevel"/>
    <w:tmpl w:val="280A5BB8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701B028F"/>
    <w:multiLevelType w:val="multilevel"/>
    <w:tmpl w:val="701B028F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06D"/>
    <w:rsid w:val="00007C7D"/>
    <w:rsid w:val="000152B1"/>
    <w:rsid w:val="00016BAD"/>
    <w:rsid w:val="000178CB"/>
    <w:rsid w:val="00023370"/>
    <w:rsid w:val="00024B08"/>
    <w:rsid w:val="000253C3"/>
    <w:rsid w:val="00026CB1"/>
    <w:rsid w:val="00027F86"/>
    <w:rsid w:val="00030B15"/>
    <w:rsid w:val="00036D66"/>
    <w:rsid w:val="00036FD9"/>
    <w:rsid w:val="00045470"/>
    <w:rsid w:val="00052C62"/>
    <w:rsid w:val="00053B23"/>
    <w:rsid w:val="00054D0F"/>
    <w:rsid w:val="00061513"/>
    <w:rsid w:val="00066D9C"/>
    <w:rsid w:val="0006774F"/>
    <w:rsid w:val="000709A8"/>
    <w:rsid w:val="00074BC8"/>
    <w:rsid w:val="0008379E"/>
    <w:rsid w:val="00093434"/>
    <w:rsid w:val="00097742"/>
    <w:rsid w:val="000A3101"/>
    <w:rsid w:val="000A71D9"/>
    <w:rsid w:val="000A79AB"/>
    <w:rsid w:val="000B53E4"/>
    <w:rsid w:val="000B5DB9"/>
    <w:rsid w:val="000C05BD"/>
    <w:rsid w:val="000C4A68"/>
    <w:rsid w:val="000C70F9"/>
    <w:rsid w:val="000D6A64"/>
    <w:rsid w:val="000E3BC9"/>
    <w:rsid w:val="000E47AC"/>
    <w:rsid w:val="000E6045"/>
    <w:rsid w:val="000F0C05"/>
    <w:rsid w:val="000F6520"/>
    <w:rsid w:val="000F67A5"/>
    <w:rsid w:val="00100347"/>
    <w:rsid w:val="00111158"/>
    <w:rsid w:val="00112A1E"/>
    <w:rsid w:val="00115B0D"/>
    <w:rsid w:val="0011609A"/>
    <w:rsid w:val="001161FD"/>
    <w:rsid w:val="00123B66"/>
    <w:rsid w:val="00124BF1"/>
    <w:rsid w:val="001311D3"/>
    <w:rsid w:val="00137BA5"/>
    <w:rsid w:val="0014612E"/>
    <w:rsid w:val="0014749A"/>
    <w:rsid w:val="0014752F"/>
    <w:rsid w:val="00166360"/>
    <w:rsid w:val="001679B2"/>
    <w:rsid w:val="00170177"/>
    <w:rsid w:val="001706CC"/>
    <w:rsid w:val="00176594"/>
    <w:rsid w:val="00180691"/>
    <w:rsid w:val="00182B36"/>
    <w:rsid w:val="001845A3"/>
    <w:rsid w:val="001848A5"/>
    <w:rsid w:val="00185281"/>
    <w:rsid w:val="00187BED"/>
    <w:rsid w:val="00192A77"/>
    <w:rsid w:val="00196593"/>
    <w:rsid w:val="001A0D67"/>
    <w:rsid w:val="001A15AC"/>
    <w:rsid w:val="001A4D7B"/>
    <w:rsid w:val="001A65C9"/>
    <w:rsid w:val="001B2074"/>
    <w:rsid w:val="001B287E"/>
    <w:rsid w:val="001B2BFE"/>
    <w:rsid w:val="001B4FFD"/>
    <w:rsid w:val="001C4193"/>
    <w:rsid w:val="001C49BA"/>
    <w:rsid w:val="001C5FB5"/>
    <w:rsid w:val="001C6C10"/>
    <w:rsid w:val="001D0C85"/>
    <w:rsid w:val="001D1728"/>
    <w:rsid w:val="001D78A7"/>
    <w:rsid w:val="001E2635"/>
    <w:rsid w:val="001E3A85"/>
    <w:rsid w:val="001E78A2"/>
    <w:rsid w:val="0020075B"/>
    <w:rsid w:val="00203EBF"/>
    <w:rsid w:val="00204039"/>
    <w:rsid w:val="00204A9A"/>
    <w:rsid w:val="00204CDC"/>
    <w:rsid w:val="0020772A"/>
    <w:rsid w:val="0021075F"/>
    <w:rsid w:val="00216360"/>
    <w:rsid w:val="00221B66"/>
    <w:rsid w:val="00227D64"/>
    <w:rsid w:val="00230870"/>
    <w:rsid w:val="002364DD"/>
    <w:rsid w:val="00240BE8"/>
    <w:rsid w:val="00242A0D"/>
    <w:rsid w:val="002430A5"/>
    <w:rsid w:val="0024350F"/>
    <w:rsid w:val="00251D5E"/>
    <w:rsid w:val="00254E92"/>
    <w:rsid w:val="00255631"/>
    <w:rsid w:val="00262190"/>
    <w:rsid w:val="00262F8B"/>
    <w:rsid w:val="002646BE"/>
    <w:rsid w:val="00265CBA"/>
    <w:rsid w:val="00273F87"/>
    <w:rsid w:val="002775BB"/>
    <w:rsid w:val="002850E4"/>
    <w:rsid w:val="00286EBB"/>
    <w:rsid w:val="00295D1C"/>
    <w:rsid w:val="002976A9"/>
    <w:rsid w:val="002A0721"/>
    <w:rsid w:val="002A0E6D"/>
    <w:rsid w:val="002A194B"/>
    <w:rsid w:val="002A4578"/>
    <w:rsid w:val="002A5C90"/>
    <w:rsid w:val="002A7E21"/>
    <w:rsid w:val="002C0250"/>
    <w:rsid w:val="002C3807"/>
    <w:rsid w:val="002C6C72"/>
    <w:rsid w:val="002D0249"/>
    <w:rsid w:val="002D2105"/>
    <w:rsid w:val="002D302D"/>
    <w:rsid w:val="002E2A09"/>
    <w:rsid w:val="002E6669"/>
    <w:rsid w:val="002E7099"/>
    <w:rsid w:val="002F0783"/>
    <w:rsid w:val="002F0E4E"/>
    <w:rsid w:val="002F2FAF"/>
    <w:rsid w:val="002F552C"/>
    <w:rsid w:val="002F6E2A"/>
    <w:rsid w:val="002F7E30"/>
    <w:rsid w:val="0030202D"/>
    <w:rsid w:val="003035EF"/>
    <w:rsid w:val="0031040F"/>
    <w:rsid w:val="00310A7F"/>
    <w:rsid w:val="00312472"/>
    <w:rsid w:val="003131B7"/>
    <w:rsid w:val="00315419"/>
    <w:rsid w:val="003273D5"/>
    <w:rsid w:val="0033081C"/>
    <w:rsid w:val="00331176"/>
    <w:rsid w:val="00332914"/>
    <w:rsid w:val="00334EA3"/>
    <w:rsid w:val="00334F7A"/>
    <w:rsid w:val="00345D8F"/>
    <w:rsid w:val="00346618"/>
    <w:rsid w:val="00347D0E"/>
    <w:rsid w:val="003539FC"/>
    <w:rsid w:val="00354081"/>
    <w:rsid w:val="00354214"/>
    <w:rsid w:val="00365D4E"/>
    <w:rsid w:val="0036643D"/>
    <w:rsid w:val="00373985"/>
    <w:rsid w:val="00377325"/>
    <w:rsid w:val="003812FF"/>
    <w:rsid w:val="00384BB0"/>
    <w:rsid w:val="00387133"/>
    <w:rsid w:val="00387B74"/>
    <w:rsid w:val="00387F80"/>
    <w:rsid w:val="003A0A33"/>
    <w:rsid w:val="003A1E3A"/>
    <w:rsid w:val="003A3701"/>
    <w:rsid w:val="003A3738"/>
    <w:rsid w:val="003B18B2"/>
    <w:rsid w:val="003B2478"/>
    <w:rsid w:val="003B7513"/>
    <w:rsid w:val="003C0EFD"/>
    <w:rsid w:val="003C1D7F"/>
    <w:rsid w:val="003C2243"/>
    <w:rsid w:val="003C4BE5"/>
    <w:rsid w:val="003D2FE4"/>
    <w:rsid w:val="003E09E3"/>
    <w:rsid w:val="003E4F8A"/>
    <w:rsid w:val="003E5377"/>
    <w:rsid w:val="003F4E32"/>
    <w:rsid w:val="003F7CDF"/>
    <w:rsid w:val="00420CE1"/>
    <w:rsid w:val="00422451"/>
    <w:rsid w:val="0043142B"/>
    <w:rsid w:val="0043566A"/>
    <w:rsid w:val="00441910"/>
    <w:rsid w:val="00445496"/>
    <w:rsid w:val="00450D1B"/>
    <w:rsid w:val="00452181"/>
    <w:rsid w:val="00454127"/>
    <w:rsid w:val="004547EE"/>
    <w:rsid w:val="00455838"/>
    <w:rsid w:val="00460B0F"/>
    <w:rsid w:val="004642F3"/>
    <w:rsid w:val="00465033"/>
    <w:rsid w:val="00466CF8"/>
    <w:rsid w:val="00467C76"/>
    <w:rsid w:val="00470269"/>
    <w:rsid w:val="0048176F"/>
    <w:rsid w:val="004838E1"/>
    <w:rsid w:val="00487AC6"/>
    <w:rsid w:val="004902BA"/>
    <w:rsid w:val="0049598B"/>
    <w:rsid w:val="004965C8"/>
    <w:rsid w:val="004A1DF6"/>
    <w:rsid w:val="004A23D0"/>
    <w:rsid w:val="004A3296"/>
    <w:rsid w:val="004B1DC8"/>
    <w:rsid w:val="004C3DD9"/>
    <w:rsid w:val="004C5FBC"/>
    <w:rsid w:val="004C7D53"/>
    <w:rsid w:val="004D2179"/>
    <w:rsid w:val="004D5AAB"/>
    <w:rsid w:val="004E3792"/>
    <w:rsid w:val="004E4857"/>
    <w:rsid w:val="004F5DC4"/>
    <w:rsid w:val="005041E8"/>
    <w:rsid w:val="00505984"/>
    <w:rsid w:val="00510B48"/>
    <w:rsid w:val="00521E69"/>
    <w:rsid w:val="0052475A"/>
    <w:rsid w:val="00524C04"/>
    <w:rsid w:val="00525630"/>
    <w:rsid w:val="0052790B"/>
    <w:rsid w:val="005354A8"/>
    <w:rsid w:val="00543EA5"/>
    <w:rsid w:val="00547F8A"/>
    <w:rsid w:val="00557DA2"/>
    <w:rsid w:val="0056311C"/>
    <w:rsid w:val="00564DF7"/>
    <w:rsid w:val="00567CA7"/>
    <w:rsid w:val="00570D74"/>
    <w:rsid w:val="00575FAE"/>
    <w:rsid w:val="00576B0A"/>
    <w:rsid w:val="00581336"/>
    <w:rsid w:val="005816D3"/>
    <w:rsid w:val="00586E51"/>
    <w:rsid w:val="0059260B"/>
    <w:rsid w:val="005A02CB"/>
    <w:rsid w:val="005B359B"/>
    <w:rsid w:val="005C494A"/>
    <w:rsid w:val="005C5466"/>
    <w:rsid w:val="005C6F56"/>
    <w:rsid w:val="005C762C"/>
    <w:rsid w:val="005D0011"/>
    <w:rsid w:val="005E080C"/>
    <w:rsid w:val="005E4F6A"/>
    <w:rsid w:val="005F52F8"/>
    <w:rsid w:val="005F7CF3"/>
    <w:rsid w:val="00601B71"/>
    <w:rsid w:val="006027CE"/>
    <w:rsid w:val="00611938"/>
    <w:rsid w:val="00616569"/>
    <w:rsid w:val="00617D2D"/>
    <w:rsid w:val="006249C6"/>
    <w:rsid w:val="00625A21"/>
    <w:rsid w:val="00626BB3"/>
    <w:rsid w:val="006306B5"/>
    <w:rsid w:val="00633F67"/>
    <w:rsid w:val="006346E3"/>
    <w:rsid w:val="006364DE"/>
    <w:rsid w:val="0064182B"/>
    <w:rsid w:val="00650001"/>
    <w:rsid w:val="00650B3A"/>
    <w:rsid w:val="00655AC8"/>
    <w:rsid w:val="00657960"/>
    <w:rsid w:val="00661207"/>
    <w:rsid w:val="00662826"/>
    <w:rsid w:val="0066730A"/>
    <w:rsid w:val="00674EA7"/>
    <w:rsid w:val="00680E17"/>
    <w:rsid w:val="00687856"/>
    <w:rsid w:val="006A1CF1"/>
    <w:rsid w:val="006B3C08"/>
    <w:rsid w:val="006C24EC"/>
    <w:rsid w:val="006C3536"/>
    <w:rsid w:val="006C5472"/>
    <w:rsid w:val="006C59D1"/>
    <w:rsid w:val="006C6458"/>
    <w:rsid w:val="006D0466"/>
    <w:rsid w:val="006E5F14"/>
    <w:rsid w:val="006E68FD"/>
    <w:rsid w:val="006F3A71"/>
    <w:rsid w:val="0070086B"/>
    <w:rsid w:val="0070110C"/>
    <w:rsid w:val="00706BD2"/>
    <w:rsid w:val="00707965"/>
    <w:rsid w:val="00711BBC"/>
    <w:rsid w:val="00713C4E"/>
    <w:rsid w:val="007202E0"/>
    <w:rsid w:val="007210A1"/>
    <w:rsid w:val="00721AAC"/>
    <w:rsid w:val="00722270"/>
    <w:rsid w:val="00722674"/>
    <w:rsid w:val="00723529"/>
    <w:rsid w:val="00723678"/>
    <w:rsid w:val="0072507E"/>
    <w:rsid w:val="00727C9F"/>
    <w:rsid w:val="00741CCB"/>
    <w:rsid w:val="00745D45"/>
    <w:rsid w:val="00767372"/>
    <w:rsid w:val="0077032A"/>
    <w:rsid w:val="007713E4"/>
    <w:rsid w:val="00774451"/>
    <w:rsid w:val="0077679C"/>
    <w:rsid w:val="007817ED"/>
    <w:rsid w:val="007823A4"/>
    <w:rsid w:val="007837DA"/>
    <w:rsid w:val="00790039"/>
    <w:rsid w:val="0079182A"/>
    <w:rsid w:val="00795B2D"/>
    <w:rsid w:val="007A116D"/>
    <w:rsid w:val="007A122F"/>
    <w:rsid w:val="007A1FC8"/>
    <w:rsid w:val="007B0F5A"/>
    <w:rsid w:val="007C1BD9"/>
    <w:rsid w:val="007C31B7"/>
    <w:rsid w:val="007D2BC8"/>
    <w:rsid w:val="007D3A09"/>
    <w:rsid w:val="007E45FC"/>
    <w:rsid w:val="007E5E91"/>
    <w:rsid w:val="007F1895"/>
    <w:rsid w:val="007F1A60"/>
    <w:rsid w:val="007F33FD"/>
    <w:rsid w:val="00803D11"/>
    <w:rsid w:val="00804651"/>
    <w:rsid w:val="0080725C"/>
    <w:rsid w:val="00811B9C"/>
    <w:rsid w:val="00812A08"/>
    <w:rsid w:val="00813541"/>
    <w:rsid w:val="00814BA3"/>
    <w:rsid w:val="00815F95"/>
    <w:rsid w:val="0082208A"/>
    <w:rsid w:val="00826BFD"/>
    <w:rsid w:val="00830BCD"/>
    <w:rsid w:val="00830F4D"/>
    <w:rsid w:val="0083655A"/>
    <w:rsid w:val="00837988"/>
    <w:rsid w:val="0084016B"/>
    <w:rsid w:val="00841644"/>
    <w:rsid w:val="00843924"/>
    <w:rsid w:val="0084711A"/>
    <w:rsid w:val="0085406F"/>
    <w:rsid w:val="00855E17"/>
    <w:rsid w:val="00857801"/>
    <w:rsid w:val="00863456"/>
    <w:rsid w:val="00864017"/>
    <w:rsid w:val="0086691F"/>
    <w:rsid w:val="00870BEE"/>
    <w:rsid w:val="00871275"/>
    <w:rsid w:val="00876EA7"/>
    <w:rsid w:val="00877EAB"/>
    <w:rsid w:val="00885C5E"/>
    <w:rsid w:val="00886BF3"/>
    <w:rsid w:val="00887665"/>
    <w:rsid w:val="00890CB2"/>
    <w:rsid w:val="00897A16"/>
    <w:rsid w:val="008A57A9"/>
    <w:rsid w:val="008A5849"/>
    <w:rsid w:val="008A5F6A"/>
    <w:rsid w:val="008A6844"/>
    <w:rsid w:val="008A7B50"/>
    <w:rsid w:val="008B4917"/>
    <w:rsid w:val="008C3FFA"/>
    <w:rsid w:val="008C7468"/>
    <w:rsid w:val="008D7ED1"/>
    <w:rsid w:val="008E0B04"/>
    <w:rsid w:val="008E3AC5"/>
    <w:rsid w:val="008E3C2C"/>
    <w:rsid w:val="008F3311"/>
    <w:rsid w:val="008F44B5"/>
    <w:rsid w:val="008F617C"/>
    <w:rsid w:val="008F7291"/>
    <w:rsid w:val="00900508"/>
    <w:rsid w:val="009007FF"/>
    <w:rsid w:val="0090325F"/>
    <w:rsid w:val="009106E6"/>
    <w:rsid w:val="009122B4"/>
    <w:rsid w:val="00920D4C"/>
    <w:rsid w:val="00924493"/>
    <w:rsid w:val="009246F5"/>
    <w:rsid w:val="00930C99"/>
    <w:rsid w:val="00936205"/>
    <w:rsid w:val="00936E73"/>
    <w:rsid w:val="0093778C"/>
    <w:rsid w:val="00942E2F"/>
    <w:rsid w:val="0095353C"/>
    <w:rsid w:val="0095465A"/>
    <w:rsid w:val="00962DDB"/>
    <w:rsid w:val="00965ED2"/>
    <w:rsid w:val="00975C07"/>
    <w:rsid w:val="00981613"/>
    <w:rsid w:val="0098183F"/>
    <w:rsid w:val="00983D40"/>
    <w:rsid w:val="00993EB9"/>
    <w:rsid w:val="009946E2"/>
    <w:rsid w:val="00995442"/>
    <w:rsid w:val="00995EC7"/>
    <w:rsid w:val="009A0B47"/>
    <w:rsid w:val="009A0F5D"/>
    <w:rsid w:val="009B49B6"/>
    <w:rsid w:val="009C25EE"/>
    <w:rsid w:val="009D0BEB"/>
    <w:rsid w:val="009D7067"/>
    <w:rsid w:val="009E36F7"/>
    <w:rsid w:val="009E5123"/>
    <w:rsid w:val="00A00AE3"/>
    <w:rsid w:val="00A03142"/>
    <w:rsid w:val="00A1422B"/>
    <w:rsid w:val="00A14F7B"/>
    <w:rsid w:val="00A163F3"/>
    <w:rsid w:val="00A16B3E"/>
    <w:rsid w:val="00A16CBF"/>
    <w:rsid w:val="00A179A6"/>
    <w:rsid w:val="00A214B8"/>
    <w:rsid w:val="00A24CCB"/>
    <w:rsid w:val="00A25DC7"/>
    <w:rsid w:val="00A37FEB"/>
    <w:rsid w:val="00A4035B"/>
    <w:rsid w:val="00A4165C"/>
    <w:rsid w:val="00A427F2"/>
    <w:rsid w:val="00A45E02"/>
    <w:rsid w:val="00A561AD"/>
    <w:rsid w:val="00A608D0"/>
    <w:rsid w:val="00A621B8"/>
    <w:rsid w:val="00A64785"/>
    <w:rsid w:val="00A7006D"/>
    <w:rsid w:val="00A72919"/>
    <w:rsid w:val="00A82C93"/>
    <w:rsid w:val="00A8490E"/>
    <w:rsid w:val="00A915EA"/>
    <w:rsid w:val="00A9270B"/>
    <w:rsid w:val="00A96DB2"/>
    <w:rsid w:val="00AA4489"/>
    <w:rsid w:val="00AA70AF"/>
    <w:rsid w:val="00AB0935"/>
    <w:rsid w:val="00AB5D5F"/>
    <w:rsid w:val="00AB7102"/>
    <w:rsid w:val="00AC02B9"/>
    <w:rsid w:val="00AC1636"/>
    <w:rsid w:val="00AC4E90"/>
    <w:rsid w:val="00AD5318"/>
    <w:rsid w:val="00AD7758"/>
    <w:rsid w:val="00AE05DF"/>
    <w:rsid w:val="00AE099E"/>
    <w:rsid w:val="00AE1552"/>
    <w:rsid w:val="00AE4178"/>
    <w:rsid w:val="00AE5BC3"/>
    <w:rsid w:val="00AE6075"/>
    <w:rsid w:val="00AE60C6"/>
    <w:rsid w:val="00AE6BFC"/>
    <w:rsid w:val="00AF063F"/>
    <w:rsid w:val="00AF0EB2"/>
    <w:rsid w:val="00AF22A9"/>
    <w:rsid w:val="00AF2ADB"/>
    <w:rsid w:val="00AF2BCB"/>
    <w:rsid w:val="00AF2D96"/>
    <w:rsid w:val="00AF6370"/>
    <w:rsid w:val="00AF65F6"/>
    <w:rsid w:val="00B00EF2"/>
    <w:rsid w:val="00B110CE"/>
    <w:rsid w:val="00B124EB"/>
    <w:rsid w:val="00B1378F"/>
    <w:rsid w:val="00B15A4F"/>
    <w:rsid w:val="00B21D63"/>
    <w:rsid w:val="00B33016"/>
    <w:rsid w:val="00B354DE"/>
    <w:rsid w:val="00B450EC"/>
    <w:rsid w:val="00B53192"/>
    <w:rsid w:val="00B537EB"/>
    <w:rsid w:val="00B543E8"/>
    <w:rsid w:val="00B647F4"/>
    <w:rsid w:val="00B850B2"/>
    <w:rsid w:val="00B95BD1"/>
    <w:rsid w:val="00BB530F"/>
    <w:rsid w:val="00BC0C87"/>
    <w:rsid w:val="00BD3057"/>
    <w:rsid w:val="00BD32A2"/>
    <w:rsid w:val="00BD640E"/>
    <w:rsid w:val="00BE19F2"/>
    <w:rsid w:val="00BE5EE7"/>
    <w:rsid w:val="00BE61DE"/>
    <w:rsid w:val="00BF19D9"/>
    <w:rsid w:val="00BF3008"/>
    <w:rsid w:val="00BF49EC"/>
    <w:rsid w:val="00BF74EC"/>
    <w:rsid w:val="00BF7B90"/>
    <w:rsid w:val="00C007EB"/>
    <w:rsid w:val="00C01C70"/>
    <w:rsid w:val="00C10249"/>
    <w:rsid w:val="00C13648"/>
    <w:rsid w:val="00C143EB"/>
    <w:rsid w:val="00C15B19"/>
    <w:rsid w:val="00C1641C"/>
    <w:rsid w:val="00C17B0D"/>
    <w:rsid w:val="00C30E21"/>
    <w:rsid w:val="00C32DCD"/>
    <w:rsid w:val="00C33B26"/>
    <w:rsid w:val="00C33BD3"/>
    <w:rsid w:val="00C347AA"/>
    <w:rsid w:val="00C34DFA"/>
    <w:rsid w:val="00C3516E"/>
    <w:rsid w:val="00C35513"/>
    <w:rsid w:val="00C35918"/>
    <w:rsid w:val="00C41D52"/>
    <w:rsid w:val="00C43C20"/>
    <w:rsid w:val="00C44E00"/>
    <w:rsid w:val="00C45044"/>
    <w:rsid w:val="00C5314C"/>
    <w:rsid w:val="00C53F25"/>
    <w:rsid w:val="00C603DB"/>
    <w:rsid w:val="00C6632B"/>
    <w:rsid w:val="00C71D3F"/>
    <w:rsid w:val="00C765A0"/>
    <w:rsid w:val="00C7791E"/>
    <w:rsid w:val="00C82B22"/>
    <w:rsid w:val="00C8595C"/>
    <w:rsid w:val="00C917DA"/>
    <w:rsid w:val="00C9690F"/>
    <w:rsid w:val="00C97ED2"/>
    <w:rsid w:val="00CA0B98"/>
    <w:rsid w:val="00CA2A9D"/>
    <w:rsid w:val="00CA5BAF"/>
    <w:rsid w:val="00CB1502"/>
    <w:rsid w:val="00CB1D64"/>
    <w:rsid w:val="00CB41A8"/>
    <w:rsid w:val="00CB6A4A"/>
    <w:rsid w:val="00CB7042"/>
    <w:rsid w:val="00CB759D"/>
    <w:rsid w:val="00CC4381"/>
    <w:rsid w:val="00CC443F"/>
    <w:rsid w:val="00CC55DD"/>
    <w:rsid w:val="00CC6A6F"/>
    <w:rsid w:val="00CC6B0E"/>
    <w:rsid w:val="00CD31F8"/>
    <w:rsid w:val="00CE0541"/>
    <w:rsid w:val="00CF1106"/>
    <w:rsid w:val="00CF2824"/>
    <w:rsid w:val="00CF3119"/>
    <w:rsid w:val="00CF3191"/>
    <w:rsid w:val="00D0184A"/>
    <w:rsid w:val="00D01A2A"/>
    <w:rsid w:val="00D057C4"/>
    <w:rsid w:val="00D078F6"/>
    <w:rsid w:val="00D10812"/>
    <w:rsid w:val="00D10B46"/>
    <w:rsid w:val="00D12D05"/>
    <w:rsid w:val="00D13333"/>
    <w:rsid w:val="00D13C63"/>
    <w:rsid w:val="00D27289"/>
    <w:rsid w:val="00D35ACC"/>
    <w:rsid w:val="00D3743E"/>
    <w:rsid w:val="00D46695"/>
    <w:rsid w:val="00D544EE"/>
    <w:rsid w:val="00D5682E"/>
    <w:rsid w:val="00D60D98"/>
    <w:rsid w:val="00D61E5F"/>
    <w:rsid w:val="00D6287E"/>
    <w:rsid w:val="00D65E9F"/>
    <w:rsid w:val="00D662DA"/>
    <w:rsid w:val="00D667C6"/>
    <w:rsid w:val="00D761C4"/>
    <w:rsid w:val="00D76BA5"/>
    <w:rsid w:val="00D82715"/>
    <w:rsid w:val="00D82CD1"/>
    <w:rsid w:val="00D83D1A"/>
    <w:rsid w:val="00D84BD6"/>
    <w:rsid w:val="00D85F75"/>
    <w:rsid w:val="00D9127E"/>
    <w:rsid w:val="00D92267"/>
    <w:rsid w:val="00D9537A"/>
    <w:rsid w:val="00D9635B"/>
    <w:rsid w:val="00DA10C1"/>
    <w:rsid w:val="00DA3F99"/>
    <w:rsid w:val="00DA46B5"/>
    <w:rsid w:val="00DA6315"/>
    <w:rsid w:val="00DC6032"/>
    <w:rsid w:val="00DD0D46"/>
    <w:rsid w:val="00DD0E45"/>
    <w:rsid w:val="00DD29A6"/>
    <w:rsid w:val="00DD6909"/>
    <w:rsid w:val="00DD782E"/>
    <w:rsid w:val="00DE1946"/>
    <w:rsid w:val="00DF07D8"/>
    <w:rsid w:val="00DF15F1"/>
    <w:rsid w:val="00DF15F4"/>
    <w:rsid w:val="00DF3392"/>
    <w:rsid w:val="00E0147A"/>
    <w:rsid w:val="00E02575"/>
    <w:rsid w:val="00E02E05"/>
    <w:rsid w:val="00E04624"/>
    <w:rsid w:val="00E14253"/>
    <w:rsid w:val="00E16CCD"/>
    <w:rsid w:val="00E16D3D"/>
    <w:rsid w:val="00E17183"/>
    <w:rsid w:val="00E22895"/>
    <w:rsid w:val="00E24535"/>
    <w:rsid w:val="00E34E53"/>
    <w:rsid w:val="00E43851"/>
    <w:rsid w:val="00E45235"/>
    <w:rsid w:val="00E47A39"/>
    <w:rsid w:val="00E47A8C"/>
    <w:rsid w:val="00E53260"/>
    <w:rsid w:val="00E546B9"/>
    <w:rsid w:val="00E55AF7"/>
    <w:rsid w:val="00E704F8"/>
    <w:rsid w:val="00E70E00"/>
    <w:rsid w:val="00E70E69"/>
    <w:rsid w:val="00E73852"/>
    <w:rsid w:val="00E77F3E"/>
    <w:rsid w:val="00E81587"/>
    <w:rsid w:val="00E8299B"/>
    <w:rsid w:val="00E82D61"/>
    <w:rsid w:val="00E82F87"/>
    <w:rsid w:val="00E85A0E"/>
    <w:rsid w:val="00E85CF7"/>
    <w:rsid w:val="00E87E24"/>
    <w:rsid w:val="00E90694"/>
    <w:rsid w:val="00EA4067"/>
    <w:rsid w:val="00EA449E"/>
    <w:rsid w:val="00EB5188"/>
    <w:rsid w:val="00EB7284"/>
    <w:rsid w:val="00EC0061"/>
    <w:rsid w:val="00EC675B"/>
    <w:rsid w:val="00ED093F"/>
    <w:rsid w:val="00ED09E5"/>
    <w:rsid w:val="00ED272C"/>
    <w:rsid w:val="00ED4BD5"/>
    <w:rsid w:val="00ED57A4"/>
    <w:rsid w:val="00EE4C53"/>
    <w:rsid w:val="00EE69F1"/>
    <w:rsid w:val="00EF0F70"/>
    <w:rsid w:val="00EF12DC"/>
    <w:rsid w:val="00EF2B3D"/>
    <w:rsid w:val="00EF7335"/>
    <w:rsid w:val="00F0130C"/>
    <w:rsid w:val="00F02831"/>
    <w:rsid w:val="00F058D8"/>
    <w:rsid w:val="00F06459"/>
    <w:rsid w:val="00F06685"/>
    <w:rsid w:val="00F07FE7"/>
    <w:rsid w:val="00F10BD3"/>
    <w:rsid w:val="00F125E1"/>
    <w:rsid w:val="00F1345D"/>
    <w:rsid w:val="00F23E5E"/>
    <w:rsid w:val="00F249E6"/>
    <w:rsid w:val="00F25165"/>
    <w:rsid w:val="00F27049"/>
    <w:rsid w:val="00F2718D"/>
    <w:rsid w:val="00F27225"/>
    <w:rsid w:val="00F34512"/>
    <w:rsid w:val="00F348CC"/>
    <w:rsid w:val="00F34BDD"/>
    <w:rsid w:val="00F433A1"/>
    <w:rsid w:val="00F4656F"/>
    <w:rsid w:val="00F5279F"/>
    <w:rsid w:val="00F52ABD"/>
    <w:rsid w:val="00F60D73"/>
    <w:rsid w:val="00F633C4"/>
    <w:rsid w:val="00F71494"/>
    <w:rsid w:val="00F72481"/>
    <w:rsid w:val="00F75AE2"/>
    <w:rsid w:val="00F75F12"/>
    <w:rsid w:val="00F80DDA"/>
    <w:rsid w:val="00F81869"/>
    <w:rsid w:val="00F82083"/>
    <w:rsid w:val="00F82A6B"/>
    <w:rsid w:val="00F84C9C"/>
    <w:rsid w:val="00F855FB"/>
    <w:rsid w:val="00F8772C"/>
    <w:rsid w:val="00FA3DFA"/>
    <w:rsid w:val="00FA4DC9"/>
    <w:rsid w:val="00FA4DFA"/>
    <w:rsid w:val="00FB598D"/>
    <w:rsid w:val="00FB59CE"/>
    <w:rsid w:val="00FC033D"/>
    <w:rsid w:val="00FC558D"/>
    <w:rsid w:val="00FD561B"/>
    <w:rsid w:val="00FD73A7"/>
    <w:rsid w:val="00FE00C5"/>
    <w:rsid w:val="00FE343A"/>
    <w:rsid w:val="00FE4764"/>
    <w:rsid w:val="00FE52DC"/>
    <w:rsid w:val="00FF1E97"/>
    <w:rsid w:val="1D783974"/>
    <w:rsid w:val="4AD6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46B87"/>
  <w15:docId w15:val="{BBB4D965-7FEA-4BAD-9B8F-FA5E1A5F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35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467C76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AE6BFC"/>
    <w:pPr>
      <w:adjustRightInd/>
      <w:snapToGrid/>
      <w:spacing w:after="0" w:line="240" w:lineRule="auto"/>
      <w:ind w:firstLineChars="200" w:firstLine="420"/>
      <w:jc w:val="both"/>
    </w:pPr>
    <w:rPr>
      <w:rFonts w:ascii="等线" w:eastAsia="等线" w:hAnsi="等线" w:cs="Times New Roman"/>
      <w:sz w:val="21"/>
      <w:szCs w:val="22"/>
    </w:rPr>
  </w:style>
  <w:style w:type="character" w:styleId="af2">
    <w:name w:val="annotation reference"/>
    <w:basedOn w:val="a0"/>
    <w:uiPriority w:val="99"/>
    <w:semiHidden/>
    <w:unhideWhenUsed/>
    <w:rsid w:val="00D5682E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D5682E"/>
  </w:style>
  <w:style w:type="character" w:customStyle="1" w:styleId="af4">
    <w:name w:val="批注文字 字符"/>
    <w:basedOn w:val="a0"/>
    <w:link w:val="af3"/>
    <w:uiPriority w:val="99"/>
    <w:semiHidden/>
    <w:rsid w:val="00D5682E"/>
    <w:rPr>
      <w:rFonts w:ascii="Times New Roman" w:eastAsia="仿宋_GB2312" w:hAnsi="Times New Roman"/>
      <w:kern w:val="2"/>
      <w:sz w:val="32"/>
      <w:szCs w:val="21"/>
      <w:lang w:eastAsia="zh-C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5682E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D5682E"/>
    <w:rPr>
      <w:rFonts w:ascii="Times New Roman" w:eastAsia="仿宋_GB2312" w:hAnsi="Times New Roman"/>
      <w:b/>
      <w:bCs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7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5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ay\Desktop\&#35831;&#39532;&#38498;&#25552;&#20379;&#35838;&#31243;&#24072;&#36164;220404\&#21313;&#20061;&#23626;&#20845;&#20013;&#20840;&#20250;\&#20013;&#23665;&#22823;&#23398;&#20826;&#22996;&#23398;&#20064;&#36143;&#24443;&#20826;&#30340;&#21313;&#20061;&#23626;&#20845;&#20013;&#20840;&#20250;&#31934;&#31070;&#25945;&#32946;&#22521;&#35757;&#24037;&#20316;&#26041;&#26696;\&#25311;&#21457;&#24067;&#36890;&#30693;\20220419&#24037;&#20316;&#36890;&#30693;\20220420&#36890;&#30693;\&#20013;&#23665;&#22823;&#23398;&#20826;&#22996;&#32452;&#32455;&#37096;-&#20826;&#32452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6E78A1-E361-42EB-80DF-258AC55B7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中山大学党委组织部-党组模板.dotx</Template>
  <TotalTime>279</TotalTime>
  <Pages>1</Pages>
  <Words>107</Words>
  <Characters>616</Characters>
  <Application>Microsoft Office Word</Application>
  <DocSecurity>0</DocSecurity>
  <Lines>5</Lines>
  <Paragraphs>1</Paragraphs>
  <ScaleCrop>false</ScaleCrop>
  <Company>SYSU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huay</dc:creator>
  <cp:lastModifiedBy>ZZB</cp:lastModifiedBy>
  <cp:revision>28</cp:revision>
  <cp:lastPrinted>2023-04-26T08:56:00Z</cp:lastPrinted>
  <dcterms:created xsi:type="dcterms:W3CDTF">2023-05-05T08:47:00Z</dcterms:created>
  <dcterms:modified xsi:type="dcterms:W3CDTF">2023-10-08T08:22:00Z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2052-10.1.0.7565</vt:lpwstr>
  </property>
</Properties>
</file>